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A3542" w14:textId="77777777" w:rsidR="00305AB4" w:rsidRDefault="00305AB4" w:rsidP="003A6D9F">
      <w:pPr>
        <w:tabs>
          <w:tab w:val="left" w:pos="1560"/>
        </w:tabs>
        <w:spacing w:after="0" w:line="240" w:lineRule="auto"/>
        <w:rPr>
          <w:rFonts w:ascii="Arial" w:hAnsi="Arial" w:cs="Arial"/>
          <w:b/>
          <w:bCs/>
          <w:sz w:val="26"/>
          <w:szCs w:val="26"/>
        </w:rPr>
      </w:pPr>
      <w:r w:rsidRPr="00940242">
        <w:rPr>
          <w:rFonts w:ascii="Arial" w:hAnsi="Arial"/>
          <w:noProof/>
          <w:color w:val="000080"/>
          <w:spacing w:val="2"/>
          <w:sz w:val="38"/>
          <w:szCs w:val="38"/>
          <w:lang w:val="de-DE"/>
        </w:rPr>
        <w:drawing>
          <wp:inline distT="0" distB="0" distL="0" distR="0" wp14:anchorId="4E3CC2C9" wp14:editId="7750AEBB">
            <wp:extent cx="5859145" cy="1146810"/>
            <wp:effectExtent l="0" t="0" r="8255" b="0"/>
            <wp:docPr id="3" name="Grafik 3" descr="SGF_Logo_Adresse_661U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GF_Logo_Adresse_661U_RG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9145" cy="114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D9C8DE" w14:textId="77777777" w:rsidR="00305AB4" w:rsidRPr="00305AB4" w:rsidRDefault="00305AB4" w:rsidP="004F007D">
      <w:pPr>
        <w:tabs>
          <w:tab w:val="left" w:pos="1560"/>
        </w:tabs>
        <w:spacing w:after="60" w:line="240" w:lineRule="auto"/>
        <w:rPr>
          <w:rFonts w:ascii="Arial" w:hAnsi="Arial" w:cs="Arial"/>
          <w:b/>
          <w:bCs/>
          <w:sz w:val="26"/>
          <w:szCs w:val="26"/>
        </w:rPr>
      </w:pPr>
    </w:p>
    <w:p w14:paraId="08FBC6B7" w14:textId="77777777" w:rsidR="003A6D9F" w:rsidRPr="00305AB4" w:rsidRDefault="00FD7E08" w:rsidP="004F007D">
      <w:pPr>
        <w:tabs>
          <w:tab w:val="left" w:pos="1560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b/>
          <w:bCs/>
          <w:sz w:val="26"/>
          <w:szCs w:val="26"/>
        </w:rPr>
        <w:t>Anmeldung:</w:t>
      </w:r>
      <w:r w:rsidRPr="00305AB4">
        <w:rPr>
          <w:rFonts w:ascii="Arial" w:hAnsi="Arial" w:cs="Arial"/>
          <w:sz w:val="26"/>
          <w:szCs w:val="26"/>
        </w:rPr>
        <w:t xml:space="preserve"> Heimhandwerker-, Trödler-, Floh</w:t>
      </w:r>
      <w:r w:rsidR="000C315E" w:rsidRPr="00305AB4">
        <w:rPr>
          <w:rFonts w:ascii="Arial" w:hAnsi="Arial" w:cs="Arial"/>
          <w:sz w:val="26"/>
          <w:szCs w:val="26"/>
        </w:rPr>
        <w:t>markt mit Velobörse und</w:t>
      </w:r>
    </w:p>
    <w:p w14:paraId="3E031AB2" w14:textId="55921674" w:rsidR="000C315E" w:rsidRPr="0004785E" w:rsidRDefault="003A6D9F" w:rsidP="00CE1605">
      <w:pPr>
        <w:tabs>
          <w:tab w:val="left" w:pos="1560"/>
        </w:tabs>
        <w:spacing w:after="240" w:line="360" w:lineRule="auto"/>
        <w:contextualSpacing/>
        <w:rPr>
          <w:rFonts w:ascii="Arial" w:hAnsi="Arial" w:cs="Arial"/>
          <w:color w:val="FF0000"/>
          <w:sz w:val="36"/>
          <w:szCs w:val="36"/>
        </w:rPr>
      </w:pPr>
      <w:r w:rsidRPr="00305AB4">
        <w:rPr>
          <w:rFonts w:ascii="Arial" w:hAnsi="Arial" w:cs="Arial"/>
          <w:sz w:val="26"/>
          <w:szCs w:val="26"/>
        </w:rPr>
        <w:tab/>
      </w:r>
      <w:r w:rsidR="000C315E" w:rsidRPr="00305AB4">
        <w:rPr>
          <w:rFonts w:ascii="Arial" w:hAnsi="Arial" w:cs="Arial"/>
          <w:sz w:val="26"/>
          <w:szCs w:val="26"/>
        </w:rPr>
        <w:t>Kinderspielzeug- Flohmarkt, Bahnhofstrasse in Menziken</w:t>
      </w:r>
      <w:r w:rsidR="000C315E">
        <w:rPr>
          <w:rFonts w:ascii="Arial" w:hAnsi="Arial" w:cs="Arial"/>
          <w:sz w:val="28"/>
          <w:szCs w:val="28"/>
        </w:rPr>
        <w:br/>
      </w:r>
      <w:r w:rsidR="000C315E" w:rsidRPr="0004785E">
        <w:rPr>
          <w:rFonts w:ascii="Arial" w:hAnsi="Arial" w:cs="Arial"/>
          <w:color w:val="FF0000"/>
          <w:sz w:val="36"/>
          <w:szCs w:val="36"/>
        </w:rPr>
        <w:tab/>
        <w:t xml:space="preserve">Samstag, </w:t>
      </w:r>
      <w:r w:rsidR="00285ACC">
        <w:rPr>
          <w:rFonts w:ascii="Arial" w:hAnsi="Arial" w:cs="Arial"/>
          <w:color w:val="FF0000"/>
          <w:sz w:val="36"/>
          <w:szCs w:val="36"/>
        </w:rPr>
        <w:t>9</w:t>
      </w:r>
      <w:r w:rsidR="000C315E" w:rsidRPr="0004785E">
        <w:rPr>
          <w:rFonts w:ascii="Arial" w:hAnsi="Arial" w:cs="Arial"/>
          <w:color w:val="FF0000"/>
          <w:sz w:val="36"/>
          <w:szCs w:val="36"/>
        </w:rPr>
        <w:t>. Mai 20</w:t>
      </w:r>
      <w:r w:rsidR="00010AE1" w:rsidRPr="0004785E">
        <w:rPr>
          <w:rFonts w:ascii="Arial" w:hAnsi="Arial" w:cs="Arial"/>
          <w:color w:val="FF0000"/>
          <w:sz w:val="36"/>
          <w:szCs w:val="36"/>
        </w:rPr>
        <w:t>2</w:t>
      </w:r>
      <w:r w:rsidR="00285ACC">
        <w:rPr>
          <w:rFonts w:ascii="Arial" w:hAnsi="Arial" w:cs="Arial"/>
          <w:color w:val="FF0000"/>
          <w:sz w:val="36"/>
          <w:szCs w:val="36"/>
        </w:rPr>
        <w:t>6</w:t>
      </w:r>
      <w:r w:rsidR="0045151D">
        <w:rPr>
          <w:rFonts w:ascii="Arial" w:hAnsi="Arial" w:cs="Arial"/>
          <w:color w:val="FF0000"/>
          <w:sz w:val="36"/>
          <w:szCs w:val="36"/>
        </w:rPr>
        <w:t xml:space="preserve"> </w:t>
      </w:r>
      <w:r w:rsidR="000C315E" w:rsidRPr="0004785E">
        <w:rPr>
          <w:rFonts w:ascii="Arial" w:hAnsi="Arial" w:cs="Arial"/>
          <w:color w:val="FF0000"/>
          <w:sz w:val="36"/>
          <w:szCs w:val="36"/>
        </w:rPr>
        <w:t>/ 09.00 Uhr – 15.00 Uhr</w:t>
      </w:r>
    </w:p>
    <w:p w14:paraId="1823EBB1" w14:textId="77777777" w:rsidR="003A6D9F" w:rsidRPr="003A6D9F" w:rsidRDefault="003A6D9F" w:rsidP="004F007D">
      <w:pPr>
        <w:tabs>
          <w:tab w:val="left" w:pos="1560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3515B4A7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Name/ Vorname:</w:t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1009719793"/>
          <w:placeholder>
            <w:docPart w:val="185FA95635B640ACB2C40D2BCAEA6BFE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1CC02BDC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Adresse: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-8606929"/>
          <w:placeholder>
            <w:docPart w:val="EDC62E52D35145929DD62FA670030B9B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135F4B73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Wohnort: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-1630535561"/>
          <w:placeholder>
            <w:docPart w:val="F9F6F98955CD46FD98D989B1656B7D16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49DE3AEA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Telefon: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405959655"/>
          <w:placeholder>
            <w:docPart w:val="568D6BCFC16F4B538A74682706C3D4D2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6D870F6D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E-Mail: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-1256891931"/>
          <w:placeholder>
            <w:docPart w:val="4075501AAECA43DD856B4EA0DC8CAEA5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7167C26E" w14:textId="77777777" w:rsidR="0030326A" w:rsidRPr="00305AB4" w:rsidRDefault="0030326A" w:rsidP="004F007D">
      <w:pPr>
        <w:tabs>
          <w:tab w:val="left" w:pos="1701"/>
          <w:tab w:val="left" w:pos="2268"/>
        </w:tabs>
        <w:spacing w:after="60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Ihr Angebot: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</w:r>
      <w:sdt>
        <w:sdtPr>
          <w:rPr>
            <w:rFonts w:ascii="Arial" w:hAnsi="Arial" w:cs="Arial"/>
            <w:sz w:val="26"/>
            <w:szCs w:val="26"/>
          </w:rPr>
          <w:id w:val="-10769248"/>
          <w:placeholder>
            <w:docPart w:val="34941C0DBAF14C1C9692FABFFF795BAC"/>
          </w:placeholder>
          <w:showingPlcHdr/>
          <w:text/>
        </w:sdtPr>
        <w:sdtContent>
          <w:r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</w:p>
    <w:p w14:paraId="349ADD4A" w14:textId="77777777" w:rsidR="0030326A" w:rsidRPr="00305AB4" w:rsidRDefault="0030326A" w:rsidP="004F007D">
      <w:pPr>
        <w:tabs>
          <w:tab w:val="left" w:pos="1701"/>
        </w:tabs>
        <w:spacing w:after="60"/>
        <w:rPr>
          <w:rFonts w:ascii="Arial" w:hAnsi="Arial" w:cs="Arial"/>
          <w:sz w:val="26"/>
          <w:szCs w:val="26"/>
        </w:rPr>
      </w:pPr>
    </w:p>
    <w:p w14:paraId="342825F1" w14:textId="77777777" w:rsidR="005C2125" w:rsidRPr="00305AB4" w:rsidRDefault="005C2125" w:rsidP="004F007D">
      <w:pPr>
        <w:tabs>
          <w:tab w:val="left" w:pos="1701"/>
          <w:tab w:val="left" w:pos="9214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Bitte die gewünschten Zusatzangebote ergänzen und das Total der Kosten notieren.</w:t>
      </w:r>
    </w:p>
    <w:p w14:paraId="03446206" w14:textId="0AB7477F" w:rsidR="0030326A" w:rsidRPr="00305AB4" w:rsidRDefault="0030326A" w:rsidP="004F007D">
      <w:pPr>
        <w:tabs>
          <w:tab w:val="left" w:pos="1701"/>
          <w:tab w:val="left" w:pos="9214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Grundgebühr</w:t>
      </w:r>
      <w:r w:rsidR="009F15AB" w:rsidRPr="00305AB4">
        <w:rPr>
          <w:rFonts w:ascii="Arial" w:hAnsi="Arial" w:cs="Arial"/>
          <w:sz w:val="26"/>
          <w:szCs w:val="26"/>
        </w:rPr>
        <w:t>:</w:t>
      </w:r>
      <w:r w:rsidR="007264CB"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>Platzgebühr (4 Frontlaufmeter)</w:t>
      </w:r>
      <w:r w:rsidR="00EB0947" w:rsidRPr="00305AB4">
        <w:rPr>
          <w:rFonts w:ascii="Arial" w:hAnsi="Arial" w:cs="Arial"/>
          <w:sz w:val="26"/>
          <w:szCs w:val="26"/>
        </w:rPr>
        <w:tab/>
        <w:t xml:space="preserve">Fr. </w:t>
      </w:r>
      <w:r w:rsidR="002E1113">
        <w:rPr>
          <w:rFonts w:ascii="Arial" w:hAnsi="Arial" w:cs="Arial"/>
          <w:sz w:val="26"/>
          <w:szCs w:val="26"/>
        </w:rPr>
        <w:t>3</w:t>
      </w:r>
      <w:r w:rsidR="00EB0947" w:rsidRPr="00305AB4">
        <w:rPr>
          <w:rFonts w:ascii="Arial" w:hAnsi="Arial" w:cs="Arial"/>
          <w:sz w:val="26"/>
          <w:szCs w:val="26"/>
        </w:rPr>
        <w:t>0.0</w:t>
      </w:r>
      <w:r w:rsidR="005C2125" w:rsidRPr="00305AB4">
        <w:rPr>
          <w:rFonts w:ascii="Arial" w:hAnsi="Arial" w:cs="Arial"/>
          <w:sz w:val="26"/>
          <w:szCs w:val="26"/>
        </w:rPr>
        <w:t>0</w:t>
      </w:r>
    </w:p>
    <w:p w14:paraId="717140FD" w14:textId="77777777" w:rsidR="0030326A" w:rsidRPr="00305AB4" w:rsidRDefault="009F15AB" w:rsidP="004F007D">
      <w:pPr>
        <w:tabs>
          <w:tab w:val="left" w:pos="1701"/>
          <w:tab w:val="left" w:pos="9214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Optional:</w:t>
      </w:r>
      <w:r w:rsidRPr="00305AB4">
        <w:rPr>
          <w:rFonts w:ascii="Arial" w:hAnsi="Arial" w:cs="Arial"/>
          <w:sz w:val="26"/>
          <w:szCs w:val="26"/>
        </w:rPr>
        <w:tab/>
      </w:r>
      <w:r w:rsidR="0030326A" w:rsidRPr="00305AB4">
        <w:rPr>
          <w:rFonts w:ascii="Arial" w:hAnsi="Arial" w:cs="Arial"/>
          <w:sz w:val="26"/>
          <w:szCs w:val="26"/>
        </w:rPr>
        <w:t>Miete</w:t>
      </w:r>
      <w:r w:rsidRPr="00305AB4">
        <w:rPr>
          <w:rFonts w:ascii="Arial" w:hAnsi="Arial" w:cs="Arial"/>
          <w:sz w:val="26"/>
          <w:szCs w:val="26"/>
        </w:rPr>
        <w:t xml:space="preserve"> von </w:t>
      </w:r>
      <w:r w:rsidR="0030326A" w:rsidRPr="00305AB4">
        <w:rPr>
          <w:rFonts w:ascii="Arial" w:hAnsi="Arial" w:cs="Arial"/>
          <w:sz w:val="26"/>
          <w:szCs w:val="26"/>
        </w:rPr>
        <w:t xml:space="preserve">Marktstand mit Dach pro </w:t>
      </w:r>
      <w:proofErr w:type="spellStart"/>
      <w:r w:rsidR="0030326A" w:rsidRPr="00305AB4">
        <w:rPr>
          <w:rFonts w:ascii="Arial" w:hAnsi="Arial" w:cs="Arial"/>
          <w:sz w:val="26"/>
          <w:szCs w:val="26"/>
        </w:rPr>
        <w:t>Stk</w:t>
      </w:r>
      <w:proofErr w:type="spellEnd"/>
      <w:r w:rsidR="0030326A" w:rsidRPr="00305AB4">
        <w:rPr>
          <w:rFonts w:ascii="Arial" w:hAnsi="Arial" w:cs="Arial"/>
          <w:sz w:val="26"/>
          <w:szCs w:val="26"/>
        </w:rPr>
        <w:t xml:space="preserve">. Fr. 30.00 / Anzahl </w:t>
      </w:r>
      <w:sdt>
        <w:sdtPr>
          <w:rPr>
            <w:rFonts w:ascii="Arial" w:hAnsi="Arial" w:cs="Arial"/>
            <w:sz w:val="26"/>
            <w:szCs w:val="26"/>
            <w:u w:val="single"/>
          </w:rPr>
          <w:id w:val="-663004721"/>
          <w:placeholder>
            <w:docPart w:val="E182B935332D4ABA961ECBBBDBD12B53"/>
          </w:placeholder>
          <w:text/>
        </w:sdtPr>
        <w:sdtContent>
          <w:r w:rsidR="00EB0947" w:rsidRPr="00305AB4">
            <w:rPr>
              <w:rFonts w:ascii="Arial" w:hAnsi="Arial" w:cs="Arial"/>
              <w:sz w:val="26"/>
              <w:szCs w:val="26"/>
              <w:u w:val="single"/>
            </w:rPr>
            <w:t xml:space="preserve">    </w:t>
          </w:r>
        </w:sdtContent>
      </w:sdt>
      <w:r w:rsidR="00320019" w:rsidRPr="00305AB4">
        <w:rPr>
          <w:rFonts w:ascii="Arial" w:hAnsi="Arial" w:cs="Arial"/>
          <w:sz w:val="26"/>
          <w:szCs w:val="26"/>
        </w:rPr>
        <w:tab/>
        <w:t>Fr.</w:t>
      </w:r>
      <w:r w:rsidR="007264CB" w:rsidRPr="00305AB4">
        <w:rPr>
          <w:rFonts w:ascii="Arial" w:hAnsi="Arial" w:cs="Arial"/>
          <w:sz w:val="26"/>
          <w:szCs w:val="26"/>
        </w:rPr>
        <w:t xml:space="preserve"> </w:t>
      </w:r>
      <w:sdt>
        <w:sdtPr>
          <w:rPr>
            <w:rFonts w:ascii="Arial" w:hAnsi="Arial" w:cs="Arial"/>
            <w:sz w:val="26"/>
            <w:szCs w:val="26"/>
          </w:rPr>
          <w:id w:val="312229316"/>
          <w:placeholder>
            <w:docPart w:val="5AC30B6571BD415D9E9F42A73B7A9EC3"/>
          </w:placeholder>
          <w:text/>
        </w:sdtPr>
        <w:sdtContent>
          <w:r w:rsidRPr="00305AB4">
            <w:rPr>
              <w:rFonts w:ascii="Arial" w:hAnsi="Arial" w:cs="Arial"/>
              <w:sz w:val="26"/>
              <w:szCs w:val="26"/>
            </w:rPr>
            <w:t xml:space="preserve">       </w:t>
          </w:r>
        </w:sdtContent>
      </w:sdt>
      <w:r w:rsidRPr="00305AB4">
        <w:rPr>
          <w:rFonts w:ascii="Arial" w:hAnsi="Arial" w:cs="Arial"/>
          <w:sz w:val="26"/>
          <w:szCs w:val="26"/>
        </w:rPr>
        <w:t xml:space="preserve"> </w:t>
      </w:r>
    </w:p>
    <w:p w14:paraId="20D72EB0" w14:textId="77777777" w:rsidR="007264CB" w:rsidRPr="00305AB4" w:rsidRDefault="0030326A" w:rsidP="004F007D">
      <w:pPr>
        <w:tabs>
          <w:tab w:val="left" w:pos="1701"/>
          <w:tab w:val="left" w:pos="8931"/>
          <w:tab w:val="left" w:pos="9214"/>
          <w:tab w:val="left" w:pos="9923"/>
        </w:tabs>
        <w:spacing w:after="60" w:line="240" w:lineRule="auto"/>
        <w:ind w:left="1418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ab/>
      </w:r>
      <w:r w:rsidR="007264CB" w:rsidRPr="00305AB4">
        <w:rPr>
          <w:rFonts w:ascii="Arial" w:hAnsi="Arial" w:cs="Arial"/>
          <w:sz w:val="26"/>
          <w:szCs w:val="26"/>
        </w:rPr>
        <w:t xml:space="preserve">Weiterer </w:t>
      </w:r>
      <w:r w:rsidRPr="00305AB4">
        <w:rPr>
          <w:rFonts w:ascii="Arial" w:hAnsi="Arial" w:cs="Arial"/>
          <w:sz w:val="26"/>
          <w:szCs w:val="26"/>
        </w:rPr>
        <w:t>Platz</w:t>
      </w:r>
      <w:r w:rsidR="00320019" w:rsidRPr="00305AB4">
        <w:rPr>
          <w:rFonts w:ascii="Arial" w:hAnsi="Arial" w:cs="Arial"/>
          <w:sz w:val="26"/>
          <w:szCs w:val="26"/>
        </w:rPr>
        <w:t xml:space="preserve"> </w:t>
      </w:r>
      <w:r w:rsidR="007264CB" w:rsidRPr="00305AB4">
        <w:rPr>
          <w:rFonts w:ascii="Arial" w:hAnsi="Arial" w:cs="Arial"/>
          <w:sz w:val="26"/>
          <w:szCs w:val="26"/>
        </w:rPr>
        <w:t>jeweils</w:t>
      </w:r>
      <w:r w:rsidR="00320019" w:rsidRPr="00305AB4">
        <w:rPr>
          <w:rFonts w:ascii="Arial" w:hAnsi="Arial" w:cs="Arial"/>
          <w:sz w:val="26"/>
          <w:szCs w:val="26"/>
        </w:rPr>
        <w:t xml:space="preserve"> Fr 20.00</w:t>
      </w:r>
      <w:r w:rsidR="007264CB" w:rsidRPr="00305AB4">
        <w:rPr>
          <w:rFonts w:ascii="Arial" w:hAnsi="Arial" w:cs="Arial"/>
          <w:sz w:val="26"/>
          <w:szCs w:val="26"/>
        </w:rPr>
        <w:tab/>
      </w:r>
      <w:r w:rsidR="007264CB" w:rsidRPr="00305AB4">
        <w:rPr>
          <w:rFonts w:ascii="Arial" w:hAnsi="Arial" w:cs="Arial"/>
          <w:sz w:val="26"/>
          <w:szCs w:val="26"/>
        </w:rPr>
        <w:tab/>
        <w:t xml:space="preserve">Fr. </w:t>
      </w:r>
      <w:sdt>
        <w:sdtPr>
          <w:rPr>
            <w:rFonts w:ascii="Arial" w:hAnsi="Arial" w:cs="Arial"/>
            <w:sz w:val="26"/>
            <w:szCs w:val="26"/>
          </w:rPr>
          <w:id w:val="1078319088"/>
          <w:placeholder>
            <w:docPart w:val="33CA34372D1041EF9315FF6F85382CCD"/>
          </w:placeholder>
          <w:text/>
        </w:sdtPr>
        <w:sdtContent>
          <w:r w:rsidR="007264CB" w:rsidRPr="00305AB4">
            <w:rPr>
              <w:rFonts w:ascii="Arial" w:hAnsi="Arial" w:cs="Arial"/>
              <w:sz w:val="26"/>
              <w:szCs w:val="26"/>
            </w:rPr>
            <w:t xml:space="preserve">        </w:t>
          </w:r>
        </w:sdtContent>
      </w:sdt>
    </w:p>
    <w:p w14:paraId="7A26DB65" w14:textId="77777777" w:rsidR="0030326A" w:rsidRPr="00305AB4" w:rsidRDefault="00010AE1" w:rsidP="004F007D">
      <w:pPr>
        <w:tabs>
          <w:tab w:val="left" w:pos="1701"/>
          <w:tab w:val="left" w:pos="8931"/>
          <w:tab w:val="left" w:pos="9214"/>
          <w:tab w:val="left" w:pos="9923"/>
        </w:tabs>
        <w:spacing w:after="60" w:line="240" w:lineRule="auto"/>
        <w:ind w:left="1701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 xml:space="preserve">Zusätzlich </w:t>
      </w:r>
      <w:r w:rsidR="007264CB" w:rsidRPr="00305AB4">
        <w:rPr>
          <w:rFonts w:ascii="Arial" w:hAnsi="Arial" w:cs="Arial"/>
          <w:sz w:val="26"/>
          <w:szCs w:val="26"/>
        </w:rPr>
        <w:t>pro Front</w:t>
      </w:r>
      <w:r w:rsidRPr="00305AB4">
        <w:rPr>
          <w:rFonts w:ascii="Arial" w:hAnsi="Arial" w:cs="Arial"/>
          <w:sz w:val="26"/>
          <w:szCs w:val="26"/>
        </w:rPr>
        <w:t>lauf</w:t>
      </w:r>
      <w:r w:rsidR="007264CB" w:rsidRPr="00305AB4">
        <w:rPr>
          <w:rFonts w:ascii="Arial" w:hAnsi="Arial" w:cs="Arial"/>
          <w:sz w:val="26"/>
          <w:szCs w:val="26"/>
        </w:rPr>
        <w:t xml:space="preserve">meter Fr. 5.00/ </w:t>
      </w:r>
      <w:r w:rsidRPr="00305AB4">
        <w:rPr>
          <w:rFonts w:ascii="Arial" w:hAnsi="Arial" w:cs="Arial"/>
          <w:sz w:val="26"/>
          <w:szCs w:val="26"/>
        </w:rPr>
        <w:br/>
      </w:r>
      <w:r w:rsidR="00EB0947" w:rsidRPr="00305AB4">
        <w:rPr>
          <w:rFonts w:ascii="Arial" w:hAnsi="Arial" w:cs="Arial"/>
          <w:sz w:val="26"/>
          <w:szCs w:val="26"/>
        </w:rPr>
        <w:t xml:space="preserve">Anzahl </w:t>
      </w:r>
      <w:sdt>
        <w:sdtPr>
          <w:rPr>
            <w:rFonts w:ascii="Arial" w:hAnsi="Arial" w:cs="Arial"/>
            <w:sz w:val="26"/>
            <w:szCs w:val="26"/>
            <w:u w:val="single"/>
          </w:rPr>
          <w:id w:val="1044025607"/>
          <w:placeholder>
            <w:docPart w:val="CEE7DCD6EEF5495D9B466F87CBAC9262"/>
          </w:placeholder>
          <w:text/>
        </w:sdtPr>
        <w:sdtContent>
          <w:r w:rsidR="00EB0947" w:rsidRPr="00305AB4">
            <w:rPr>
              <w:rFonts w:ascii="Arial" w:hAnsi="Arial" w:cs="Arial"/>
              <w:sz w:val="26"/>
              <w:szCs w:val="26"/>
              <w:u w:val="single"/>
            </w:rPr>
            <w:t xml:space="preserve">    </w:t>
          </w:r>
        </w:sdtContent>
      </w:sdt>
      <w:r w:rsidR="00EB0947" w:rsidRPr="00305AB4">
        <w:rPr>
          <w:rFonts w:ascii="Arial" w:hAnsi="Arial" w:cs="Arial"/>
          <w:sz w:val="26"/>
          <w:szCs w:val="26"/>
        </w:rPr>
        <w:t xml:space="preserve"> Front</w:t>
      </w:r>
      <w:r w:rsidRPr="00305AB4">
        <w:rPr>
          <w:rFonts w:ascii="Arial" w:hAnsi="Arial" w:cs="Arial"/>
          <w:sz w:val="26"/>
          <w:szCs w:val="26"/>
        </w:rPr>
        <w:t>lauf</w:t>
      </w:r>
      <w:r w:rsidR="00EB0947" w:rsidRPr="00305AB4">
        <w:rPr>
          <w:rFonts w:ascii="Arial" w:hAnsi="Arial" w:cs="Arial"/>
          <w:sz w:val="26"/>
          <w:szCs w:val="26"/>
        </w:rPr>
        <w:t>meter</w:t>
      </w:r>
      <w:r w:rsidR="007264CB" w:rsidRPr="00305AB4">
        <w:rPr>
          <w:rFonts w:ascii="Arial" w:hAnsi="Arial" w:cs="Arial"/>
          <w:sz w:val="26"/>
          <w:szCs w:val="26"/>
        </w:rPr>
        <w:tab/>
      </w:r>
      <w:r w:rsidR="007264CB" w:rsidRPr="00305AB4">
        <w:rPr>
          <w:rFonts w:ascii="Arial" w:hAnsi="Arial" w:cs="Arial"/>
          <w:sz w:val="26"/>
          <w:szCs w:val="26"/>
        </w:rPr>
        <w:tab/>
      </w:r>
      <w:r w:rsidR="00320019" w:rsidRPr="00305AB4">
        <w:rPr>
          <w:rFonts w:ascii="Arial" w:hAnsi="Arial" w:cs="Arial"/>
          <w:sz w:val="26"/>
          <w:szCs w:val="26"/>
        </w:rPr>
        <w:t>Fr.</w:t>
      </w:r>
      <w:r w:rsidR="007264CB" w:rsidRPr="00305AB4">
        <w:rPr>
          <w:rFonts w:ascii="Arial" w:hAnsi="Arial" w:cs="Arial"/>
          <w:sz w:val="26"/>
          <w:szCs w:val="26"/>
        </w:rPr>
        <w:t xml:space="preserve"> </w:t>
      </w:r>
      <w:sdt>
        <w:sdtPr>
          <w:rPr>
            <w:rFonts w:ascii="Arial" w:hAnsi="Arial" w:cs="Arial"/>
            <w:sz w:val="26"/>
            <w:szCs w:val="26"/>
          </w:rPr>
          <w:id w:val="-941843317"/>
          <w:placeholder>
            <w:docPart w:val="E6554D2EB7D044CCB5E4C326F9292817"/>
          </w:placeholder>
          <w:text/>
        </w:sdtPr>
        <w:sdtContent>
          <w:r w:rsidR="009F15AB" w:rsidRPr="00305AB4">
            <w:rPr>
              <w:rFonts w:ascii="Arial" w:hAnsi="Arial" w:cs="Arial"/>
              <w:sz w:val="26"/>
              <w:szCs w:val="26"/>
            </w:rPr>
            <w:t xml:space="preserve">        </w:t>
          </w:r>
        </w:sdtContent>
      </w:sdt>
    </w:p>
    <w:p w14:paraId="3FBB9A24" w14:textId="77777777" w:rsidR="00320019" w:rsidRPr="00305AB4" w:rsidRDefault="00320019" w:rsidP="004F007D">
      <w:pPr>
        <w:tabs>
          <w:tab w:val="left" w:pos="1560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Total Kosten</w:t>
      </w:r>
      <w:r w:rsidR="007264CB" w:rsidRPr="00305AB4">
        <w:rPr>
          <w:rFonts w:ascii="Arial" w:hAnsi="Arial" w:cs="Arial"/>
          <w:sz w:val="26"/>
          <w:szCs w:val="26"/>
        </w:rPr>
        <w:t>:</w:t>
      </w:r>
      <w:r w:rsidR="005604B8" w:rsidRPr="00305AB4">
        <w:rPr>
          <w:rFonts w:ascii="Arial" w:hAnsi="Arial" w:cs="Arial"/>
          <w:sz w:val="26"/>
          <w:szCs w:val="26"/>
        </w:rPr>
        <w:tab/>
      </w:r>
      <w:r w:rsidR="005604B8" w:rsidRPr="00305AB4">
        <w:rPr>
          <w:rFonts w:ascii="Arial" w:hAnsi="Arial" w:cs="Arial"/>
          <w:sz w:val="26"/>
          <w:szCs w:val="26"/>
        </w:rPr>
        <w:tab/>
        <w:t xml:space="preserve">Fr. </w:t>
      </w:r>
      <w:sdt>
        <w:sdtPr>
          <w:rPr>
            <w:rFonts w:ascii="Arial" w:hAnsi="Arial" w:cs="Arial"/>
            <w:sz w:val="26"/>
            <w:szCs w:val="26"/>
          </w:rPr>
          <w:id w:val="753007854"/>
          <w:placeholder>
            <w:docPart w:val="FE681A39C2B041C095CB686AC7937127"/>
          </w:placeholder>
          <w:text/>
        </w:sdtPr>
        <w:sdtContent>
          <w:r w:rsidR="009F15AB" w:rsidRPr="00305AB4">
            <w:rPr>
              <w:rFonts w:ascii="Arial" w:hAnsi="Arial" w:cs="Arial"/>
              <w:sz w:val="26"/>
              <w:szCs w:val="26"/>
            </w:rPr>
            <w:t xml:space="preserve">        </w:t>
          </w:r>
        </w:sdtContent>
      </w:sdt>
    </w:p>
    <w:p w14:paraId="1B153903" w14:textId="77777777" w:rsidR="005604B8" w:rsidRPr="00305AB4" w:rsidRDefault="005604B8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1838EB14" w14:textId="77777777" w:rsidR="005604B8" w:rsidRPr="00305AB4" w:rsidRDefault="005604B8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 xml:space="preserve">Jeder Teilnehmer hat seinen Platz am Ende der Veranstaltung wieder sauber zu verlassen, wir übernehmen </w:t>
      </w:r>
      <w:r w:rsidRPr="00305AB4">
        <w:rPr>
          <w:rFonts w:ascii="Arial" w:hAnsi="Arial" w:cs="Arial"/>
          <w:i/>
          <w:iCs/>
          <w:sz w:val="26"/>
          <w:szCs w:val="26"/>
          <w:u w:val="single"/>
        </w:rPr>
        <w:t>keine Entsorgung</w:t>
      </w:r>
      <w:r w:rsidRPr="00305AB4">
        <w:rPr>
          <w:rFonts w:ascii="Arial" w:hAnsi="Arial" w:cs="Arial"/>
          <w:sz w:val="26"/>
          <w:szCs w:val="26"/>
        </w:rPr>
        <w:t xml:space="preserve"> der nicht</w:t>
      </w:r>
      <w:r w:rsidR="000E5E5A">
        <w:rPr>
          <w:rFonts w:ascii="Arial" w:hAnsi="Arial" w:cs="Arial"/>
          <w:sz w:val="26"/>
          <w:szCs w:val="26"/>
        </w:rPr>
        <w:t xml:space="preserve"> </w:t>
      </w:r>
      <w:r w:rsidRPr="00305AB4">
        <w:rPr>
          <w:rFonts w:ascii="Arial" w:hAnsi="Arial" w:cs="Arial"/>
          <w:sz w:val="26"/>
          <w:szCs w:val="26"/>
        </w:rPr>
        <w:t>verkauften Waren!</w:t>
      </w:r>
    </w:p>
    <w:p w14:paraId="5A9F2093" w14:textId="77777777" w:rsidR="000A015D" w:rsidRPr="00305AB4" w:rsidRDefault="000A015D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25B19E17" w14:textId="77777777" w:rsidR="00CE1605" w:rsidRPr="00305AB4" w:rsidRDefault="000A015D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Ort/ Datum/ Unterschrift des Teilnehmers:</w:t>
      </w:r>
    </w:p>
    <w:p w14:paraId="2A0AA768" w14:textId="77777777" w:rsidR="00CE1605" w:rsidRPr="00305AB4" w:rsidRDefault="00000000" w:rsidP="00CE1605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sdt>
        <w:sdtPr>
          <w:rPr>
            <w:rFonts w:ascii="Arial" w:hAnsi="Arial" w:cs="Arial"/>
            <w:sz w:val="26"/>
            <w:szCs w:val="26"/>
          </w:rPr>
          <w:id w:val="-799917406"/>
          <w:placeholder>
            <w:docPart w:val="8DAC26AD26614D0D81E41F2CB1BFC617"/>
          </w:placeholder>
          <w:showingPlcHdr/>
          <w:text/>
        </w:sdtPr>
        <w:sdtContent>
          <w:r w:rsidR="00CE1605" w:rsidRPr="00305AB4">
            <w:rPr>
              <w:rStyle w:val="Platzhaltertext"/>
              <w:sz w:val="26"/>
              <w:szCs w:val="26"/>
            </w:rPr>
            <w:t>Klicken oder tippen Sie hier, um Text einzugeben.</w:t>
          </w:r>
        </w:sdtContent>
      </w:sdt>
      <w:r w:rsidR="00CE1605" w:rsidRPr="00305AB4">
        <w:rPr>
          <w:rFonts w:ascii="Arial" w:hAnsi="Arial" w:cs="Arial"/>
          <w:sz w:val="26"/>
          <w:szCs w:val="26"/>
        </w:rPr>
        <w:t>………………………………………………….</w:t>
      </w:r>
    </w:p>
    <w:p w14:paraId="75C50C75" w14:textId="77777777" w:rsidR="000A015D" w:rsidRPr="00305AB4" w:rsidRDefault="000A015D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237BCFE1" w14:textId="669EDB51" w:rsidR="000A015D" w:rsidRPr="00305AB4" w:rsidRDefault="000A015D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Anme</w:t>
      </w:r>
      <w:r w:rsidR="009F15AB" w:rsidRPr="00305AB4">
        <w:rPr>
          <w:rFonts w:ascii="Arial" w:hAnsi="Arial" w:cs="Arial"/>
          <w:sz w:val="26"/>
          <w:szCs w:val="26"/>
        </w:rPr>
        <w:t xml:space="preserve">ldung bis spätestens </w:t>
      </w:r>
      <w:r w:rsidR="009F15AB" w:rsidRPr="00305AB4">
        <w:rPr>
          <w:rFonts w:ascii="Arial" w:hAnsi="Arial" w:cs="Arial"/>
          <w:color w:val="FF0000"/>
          <w:sz w:val="26"/>
          <w:szCs w:val="26"/>
        </w:rPr>
        <w:t>30. April 20</w:t>
      </w:r>
      <w:r w:rsidR="00010AE1" w:rsidRPr="00305AB4">
        <w:rPr>
          <w:rFonts w:ascii="Arial" w:hAnsi="Arial" w:cs="Arial"/>
          <w:color w:val="FF0000"/>
          <w:sz w:val="26"/>
          <w:szCs w:val="26"/>
        </w:rPr>
        <w:t>2</w:t>
      </w:r>
      <w:r w:rsidR="00285ACC">
        <w:rPr>
          <w:rFonts w:ascii="Arial" w:hAnsi="Arial" w:cs="Arial"/>
          <w:color w:val="FF0000"/>
          <w:sz w:val="26"/>
          <w:szCs w:val="26"/>
        </w:rPr>
        <w:t>6</w:t>
      </w:r>
      <w:r w:rsidR="009F15AB" w:rsidRPr="00305AB4">
        <w:rPr>
          <w:rFonts w:ascii="Arial" w:hAnsi="Arial" w:cs="Arial"/>
          <w:sz w:val="26"/>
          <w:szCs w:val="26"/>
        </w:rPr>
        <w:t xml:space="preserve"> an:</w:t>
      </w:r>
    </w:p>
    <w:p w14:paraId="5FE2A974" w14:textId="77777777" w:rsidR="009F15AB" w:rsidRPr="00305AB4" w:rsidRDefault="009F15AB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158BA242" w14:textId="77777777" w:rsidR="009F15AB" w:rsidRPr="00305AB4" w:rsidRDefault="009F15AB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Irene Bucher, Mattenweg 4, 5737 Menziken, 078 776 47 22 oder</w:t>
      </w:r>
      <w:r w:rsidRPr="00305AB4">
        <w:rPr>
          <w:rFonts w:ascii="Arial" w:hAnsi="Arial" w:cs="Arial"/>
          <w:sz w:val="26"/>
          <w:szCs w:val="26"/>
        </w:rPr>
        <w:br/>
        <w:t>per Mail: bucher.irene@bluewin.ch</w:t>
      </w:r>
    </w:p>
    <w:p w14:paraId="28DC6CA9" w14:textId="77777777" w:rsidR="009F15AB" w:rsidRPr="00305AB4" w:rsidRDefault="009F15AB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</w:p>
    <w:p w14:paraId="2B414917" w14:textId="77777777" w:rsidR="009F15AB" w:rsidRPr="00305AB4" w:rsidRDefault="009F15AB" w:rsidP="004F007D">
      <w:pPr>
        <w:tabs>
          <w:tab w:val="left" w:pos="156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b/>
          <w:bCs/>
          <w:sz w:val="26"/>
          <w:szCs w:val="26"/>
        </w:rPr>
      </w:pPr>
      <w:r w:rsidRPr="00305AB4">
        <w:rPr>
          <w:rFonts w:ascii="Arial" w:hAnsi="Arial" w:cs="Arial"/>
          <w:b/>
          <w:bCs/>
          <w:sz w:val="26"/>
          <w:szCs w:val="26"/>
        </w:rPr>
        <w:t>Bankdaten:</w:t>
      </w:r>
    </w:p>
    <w:p w14:paraId="029DCBF4" w14:textId="77777777" w:rsidR="009F15AB" w:rsidRPr="00305AB4" w:rsidRDefault="009F15AB" w:rsidP="004F007D">
      <w:pPr>
        <w:tabs>
          <w:tab w:val="left" w:pos="1560"/>
          <w:tab w:val="left" w:pos="241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r w:rsidRPr="00305AB4">
        <w:rPr>
          <w:rFonts w:ascii="Arial" w:hAnsi="Arial" w:cs="Arial"/>
          <w:sz w:val="26"/>
          <w:szCs w:val="26"/>
        </w:rPr>
        <w:t>Einzahlungen für:</w:t>
      </w:r>
      <w:r w:rsidRPr="00305AB4">
        <w:rPr>
          <w:rFonts w:ascii="Arial" w:hAnsi="Arial" w:cs="Arial"/>
          <w:sz w:val="26"/>
          <w:szCs w:val="26"/>
        </w:rPr>
        <w:tab/>
        <w:t>Hypothekarbank Lenzburg AG, 5600 Lenzburg</w:t>
      </w:r>
      <w:r w:rsidRPr="00305AB4">
        <w:rPr>
          <w:rFonts w:ascii="Arial" w:hAnsi="Arial" w:cs="Arial"/>
          <w:sz w:val="26"/>
          <w:szCs w:val="26"/>
        </w:rPr>
        <w:br/>
        <w:t>Zugunsten von:</w:t>
      </w:r>
      <w:r w:rsidRPr="00305AB4">
        <w:rPr>
          <w:rFonts w:ascii="Arial" w:hAnsi="Arial" w:cs="Arial"/>
          <w:sz w:val="26"/>
          <w:szCs w:val="26"/>
        </w:rPr>
        <w:tab/>
        <w:t>CH 88 0830 7000 2667 8330 9</w:t>
      </w:r>
      <w:r w:rsidRPr="00305AB4">
        <w:rPr>
          <w:rFonts w:ascii="Arial" w:hAnsi="Arial" w:cs="Arial"/>
          <w:sz w:val="26"/>
          <w:szCs w:val="26"/>
        </w:rPr>
        <w:br/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  <w:t>Gemeinnütziger Frauenverein Menziken- Burg, 5737 Menziken</w:t>
      </w:r>
    </w:p>
    <w:p w14:paraId="7AA605E3" w14:textId="77777777" w:rsidR="009F15AB" w:rsidRPr="00305AB4" w:rsidRDefault="009F15AB" w:rsidP="004F007D">
      <w:pPr>
        <w:tabs>
          <w:tab w:val="left" w:pos="1560"/>
          <w:tab w:val="left" w:pos="2410"/>
          <w:tab w:val="left" w:pos="8789"/>
          <w:tab w:val="left" w:pos="9214"/>
          <w:tab w:val="left" w:pos="9923"/>
        </w:tabs>
        <w:spacing w:after="60" w:line="240" w:lineRule="auto"/>
        <w:rPr>
          <w:rFonts w:ascii="Arial" w:hAnsi="Arial" w:cs="Arial"/>
          <w:sz w:val="26"/>
          <w:szCs w:val="26"/>
        </w:rPr>
      </w:pPr>
      <w:proofErr w:type="gramStart"/>
      <w:r w:rsidRPr="00305AB4">
        <w:rPr>
          <w:rFonts w:ascii="Arial" w:hAnsi="Arial" w:cs="Arial"/>
          <w:sz w:val="26"/>
          <w:szCs w:val="26"/>
        </w:rPr>
        <w:t>PC Konto</w:t>
      </w:r>
      <w:proofErr w:type="gramEnd"/>
      <w:r w:rsidRPr="00305AB4">
        <w:rPr>
          <w:rFonts w:ascii="Arial" w:hAnsi="Arial" w:cs="Arial"/>
          <w:sz w:val="26"/>
          <w:szCs w:val="26"/>
        </w:rPr>
        <w:t>:</w:t>
      </w:r>
      <w:r w:rsidRPr="00305AB4">
        <w:rPr>
          <w:rFonts w:ascii="Arial" w:hAnsi="Arial" w:cs="Arial"/>
          <w:sz w:val="26"/>
          <w:szCs w:val="26"/>
        </w:rPr>
        <w:tab/>
      </w:r>
      <w:r w:rsidRPr="00305AB4">
        <w:rPr>
          <w:rFonts w:ascii="Arial" w:hAnsi="Arial" w:cs="Arial"/>
          <w:sz w:val="26"/>
          <w:szCs w:val="26"/>
        </w:rPr>
        <w:tab/>
        <w:t>50-69-8</w:t>
      </w:r>
    </w:p>
    <w:sectPr w:rsidR="009F15AB" w:rsidRPr="00305AB4" w:rsidSect="00305AB4">
      <w:pgSz w:w="11906" w:h="16838"/>
      <w:pgMar w:top="567" w:right="340" w:bottom="426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trackedChanges" w:enforcement="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29"/>
    <w:rsid w:val="00010AE1"/>
    <w:rsid w:val="0004785E"/>
    <w:rsid w:val="00096851"/>
    <w:rsid w:val="000A015D"/>
    <w:rsid w:val="000C315E"/>
    <w:rsid w:val="000E5E5A"/>
    <w:rsid w:val="00234237"/>
    <w:rsid w:val="00285ACC"/>
    <w:rsid w:val="002E1113"/>
    <w:rsid w:val="0030326A"/>
    <w:rsid w:val="00305AB4"/>
    <w:rsid w:val="00320019"/>
    <w:rsid w:val="003A6D9F"/>
    <w:rsid w:val="0045151D"/>
    <w:rsid w:val="004700B2"/>
    <w:rsid w:val="00481EB2"/>
    <w:rsid w:val="004C2DB2"/>
    <w:rsid w:val="004C5601"/>
    <w:rsid w:val="004F007D"/>
    <w:rsid w:val="00512D1F"/>
    <w:rsid w:val="0052538D"/>
    <w:rsid w:val="005604B8"/>
    <w:rsid w:val="005C2125"/>
    <w:rsid w:val="007264CB"/>
    <w:rsid w:val="007666EA"/>
    <w:rsid w:val="007D5808"/>
    <w:rsid w:val="0092158B"/>
    <w:rsid w:val="00982233"/>
    <w:rsid w:val="009F15AB"/>
    <w:rsid w:val="00B31050"/>
    <w:rsid w:val="00B34690"/>
    <w:rsid w:val="00BC4F38"/>
    <w:rsid w:val="00C15D41"/>
    <w:rsid w:val="00CD5F35"/>
    <w:rsid w:val="00CE1605"/>
    <w:rsid w:val="00CF4D1D"/>
    <w:rsid w:val="00DB5C31"/>
    <w:rsid w:val="00DF6361"/>
    <w:rsid w:val="00EB0947"/>
    <w:rsid w:val="00F56B29"/>
    <w:rsid w:val="00FC1BA6"/>
    <w:rsid w:val="00FD7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38E0948"/>
  <w15:chartTrackingRefBased/>
  <w15:docId w15:val="{F4637760-F014-4253-9B5E-451008D93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D7E08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D7E0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D7E08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4515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a-\OneDrive\Dokumente\Anmeldeformular%20Heimhandwerker-,Tr&#246;dler-%20und%20Flohmark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85FA95635B640ACB2C40D2BCAEA6B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5A7534-21B8-4BC5-BD55-295BC8CCBD00}"/>
      </w:docPartPr>
      <w:docPartBody>
        <w:p w:rsidR="00135856" w:rsidRDefault="006E03D9">
          <w:pPr>
            <w:pStyle w:val="185FA95635B640ACB2C40D2BCAEA6BFE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EDC62E52D35145929DD62FA670030B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782182-1BED-465B-A103-F770A938CC74}"/>
      </w:docPartPr>
      <w:docPartBody>
        <w:p w:rsidR="00135856" w:rsidRDefault="006E03D9">
          <w:pPr>
            <w:pStyle w:val="EDC62E52D35145929DD62FA670030B9B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F9F6F98955CD46FD98D989B1656B7D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B59869-53FD-4172-93CE-05BE3452DF77}"/>
      </w:docPartPr>
      <w:docPartBody>
        <w:p w:rsidR="00135856" w:rsidRDefault="006E03D9">
          <w:pPr>
            <w:pStyle w:val="F9F6F98955CD46FD98D989B1656B7D16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568D6BCFC16F4B538A74682706C3D4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7D8331-34EE-4B6C-AF83-E075C75B6C8C}"/>
      </w:docPartPr>
      <w:docPartBody>
        <w:p w:rsidR="00135856" w:rsidRDefault="006E03D9">
          <w:pPr>
            <w:pStyle w:val="568D6BCFC16F4B538A74682706C3D4D2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4075501AAECA43DD856B4EA0DC8CAE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47C3A3-4D33-4470-B366-DC70EF037CA8}"/>
      </w:docPartPr>
      <w:docPartBody>
        <w:p w:rsidR="00135856" w:rsidRDefault="006E03D9">
          <w:pPr>
            <w:pStyle w:val="4075501AAECA43DD856B4EA0DC8CAEA5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34941C0DBAF14C1C9692FABFFF795B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0313E3-F257-4A2F-9D8E-97A849C4EC1F}"/>
      </w:docPartPr>
      <w:docPartBody>
        <w:p w:rsidR="00135856" w:rsidRDefault="006E03D9">
          <w:pPr>
            <w:pStyle w:val="34941C0DBAF14C1C9692FABFFF795BAC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  <w:docPart>
      <w:docPartPr>
        <w:name w:val="E182B935332D4ABA961ECBBBDBD12B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B6930E-9D65-461D-A600-C71BCBC9E753}"/>
      </w:docPartPr>
      <w:docPartBody>
        <w:p w:rsidR="00135856" w:rsidRDefault="006E03D9">
          <w:pPr>
            <w:pStyle w:val="E182B935332D4ABA961ECBBBDBD12B53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AC30B6571BD415D9E9F42A73B7A9E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49816C-9FFC-40E1-80B1-7037FF37FE1F}"/>
      </w:docPartPr>
      <w:docPartBody>
        <w:p w:rsidR="00135856" w:rsidRDefault="006E03D9">
          <w:pPr>
            <w:pStyle w:val="5AC30B6571BD415D9E9F42A73B7A9EC3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3CA34372D1041EF9315FF6F85382C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FA80D5-CF42-4E6D-887A-BD8696A04758}"/>
      </w:docPartPr>
      <w:docPartBody>
        <w:p w:rsidR="00135856" w:rsidRDefault="006E03D9">
          <w:pPr>
            <w:pStyle w:val="33CA34372D1041EF9315FF6F85382CCD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EE7DCD6EEF5495D9B466F87CBAC92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C9C6D5-C31E-453D-A3F2-CDE7A636D9C5}"/>
      </w:docPartPr>
      <w:docPartBody>
        <w:p w:rsidR="00135856" w:rsidRDefault="006E03D9">
          <w:pPr>
            <w:pStyle w:val="CEE7DCD6EEF5495D9B466F87CBAC9262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6554D2EB7D044CCB5E4C326F92928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2286F-DD79-4CCD-B1A1-FFBCB8ACC6E9}"/>
      </w:docPartPr>
      <w:docPartBody>
        <w:p w:rsidR="00135856" w:rsidRDefault="006E03D9">
          <w:pPr>
            <w:pStyle w:val="E6554D2EB7D044CCB5E4C326F9292817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E681A39C2B041C095CB686AC79371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807C81-8EFC-411E-9C51-E4EB6CA5B873}"/>
      </w:docPartPr>
      <w:docPartBody>
        <w:p w:rsidR="00135856" w:rsidRDefault="006E03D9">
          <w:pPr>
            <w:pStyle w:val="FE681A39C2B041C095CB686AC7937127"/>
          </w:pPr>
          <w:r w:rsidRPr="001976C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DAC26AD26614D0D81E41F2CB1BFC6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297DEF-6051-4670-AE68-B92B20E4C4AC}"/>
      </w:docPartPr>
      <w:docPartBody>
        <w:p w:rsidR="00135856" w:rsidRDefault="006E03D9">
          <w:pPr>
            <w:pStyle w:val="8DAC26AD26614D0D81E41F2CB1BFC617"/>
          </w:pPr>
          <w:r w:rsidRPr="00B31050">
            <w:rPr>
              <w:rStyle w:val="Platzhaltertext"/>
              <w:sz w:val="26"/>
              <w:szCs w:val="26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3D9"/>
    <w:rsid w:val="00135856"/>
    <w:rsid w:val="004700B2"/>
    <w:rsid w:val="006E03D9"/>
    <w:rsid w:val="009B7B88"/>
    <w:rsid w:val="00AF4A26"/>
    <w:rsid w:val="00BB3AA2"/>
    <w:rsid w:val="00BC4F38"/>
    <w:rsid w:val="00CE1244"/>
    <w:rsid w:val="00CE75DD"/>
    <w:rsid w:val="00DA2C0F"/>
    <w:rsid w:val="00DB5C31"/>
    <w:rsid w:val="00F55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185FA95635B640ACB2C40D2BCAEA6BFE">
    <w:name w:val="185FA95635B640ACB2C40D2BCAEA6BFE"/>
  </w:style>
  <w:style w:type="paragraph" w:customStyle="1" w:styleId="EDC62E52D35145929DD62FA670030B9B">
    <w:name w:val="EDC62E52D35145929DD62FA670030B9B"/>
  </w:style>
  <w:style w:type="paragraph" w:customStyle="1" w:styleId="F9F6F98955CD46FD98D989B1656B7D16">
    <w:name w:val="F9F6F98955CD46FD98D989B1656B7D16"/>
  </w:style>
  <w:style w:type="paragraph" w:customStyle="1" w:styleId="568D6BCFC16F4B538A74682706C3D4D2">
    <w:name w:val="568D6BCFC16F4B538A74682706C3D4D2"/>
  </w:style>
  <w:style w:type="paragraph" w:customStyle="1" w:styleId="4075501AAECA43DD856B4EA0DC8CAEA5">
    <w:name w:val="4075501AAECA43DD856B4EA0DC8CAEA5"/>
  </w:style>
  <w:style w:type="paragraph" w:customStyle="1" w:styleId="34941C0DBAF14C1C9692FABFFF795BAC">
    <w:name w:val="34941C0DBAF14C1C9692FABFFF795BAC"/>
  </w:style>
  <w:style w:type="paragraph" w:customStyle="1" w:styleId="E182B935332D4ABA961ECBBBDBD12B53">
    <w:name w:val="E182B935332D4ABA961ECBBBDBD12B53"/>
  </w:style>
  <w:style w:type="paragraph" w:customStyle="1" w:styleId="5AC30B6571BD415D9E9F42A73B7A9EC3">
    <w:name w:val="5AC30B6571BD415D9E9F42A73B7A9EC3"/>
  </w:style>
  <w:style w:type="paragraph" w:customStyle="1" w:styleId="33CA34372D1041EF9315FF6F85382CCD">
    <w:name w:val="33CA34372D1041EF9315FF6F85382CCD"/>
  </w:style>
  <w:style w:type="paragraph" w:customStyle="1" w:styleId="CEE7DCD6EEF5495D9B466F87CBAC9262">
    <w:name w:val="CEE7DCD6EEF5495D9B466F87CBAC9262"/>
  </w:style>
  <w:style w:type="paragraph" w:customStyle="1" w:styleId="E6554D2EB7D044CCB5E4C326F9292817">
    <w:name w:val="E6554D2EB7D044CCB5E4C326F9292817"/>
  </w:style>
  <w:style w:type="paragraph" w:customStyle="1" w:styleId="FE681A39C2B041C095CB686AC7937127">
    <w:name w:val="FE681A39C2B041C095CB686AC7937127"/>
  </w:style>
  <w:style w:type="paragraph" w:customStyle="1" w:styleId="8DAC26AD26614D0D81E41F2CB1BFC617">
    <w:name w:val="8DAC26AD26614D0D81E41F2CB1BFC61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9548A-4B57-4BF7-A7FF-CFF7EA689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Anmeldeformular Heimhandwerker-,Trödler- und Flohmarkt.dotx</Template>
  <TotalTime>0</TotalTime>
  <Pages>1</Pages>
  <Words>211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Anna-Lena Staub</dc:creator>
  <cp:keywords/>
  <dc:description/>
  <cp:lastModifiedBy>Brigitte Schätti</cp:lastModifiedBy>
  <cp:revision>2</cp:revision>
  <cp:lastPrinted>2019-10-16T11:49:00Z</cp:lastPrinted>
  <dcterms:created xsi:type="dcterms:W3CDTF">2026-02-16T19:28:00Z</dcterms:created>
  <dcterms:modified xsi:type="dcterms:W3CDTF">2026-02-16T19:28:00Z</dcterms:modified>
</cp:coreProperties>
</file>